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A6D" w:rsidRPr="00862F08" w:rsidRDefault="00744517" w:rsidP="00744517">
      <w:pPr>
        <w:pStyle w:val="Title"/>
        <w:jc w:val="center"/>
        <w:rPr>
          <w:sz w:val="48"/>
          <w:szCs w:val="48"/>
        </w:rPr>
      </w:pPr>
      <w:r w:rsidRPr="00862F08">
        <w:rPr>
          <w:sz w:val="48"/>
          <w:szCs w:val="48"/>
        </w:rPr>
        <w:t xml:space="preserve">John P. </w:t>
      </w:r>
      <w:proofErr w:type="spellStart"/>
      <w:r w:rsidRPr="00862F08">
        <w:rPr>
          <w:sz w:val="48"/>
          <w:szCs w:val="48"/>
        </w:rPr>
        <w:t>Yohe</w:t>
      </w:r>
      <w:proofErr w:type="spellEnd"/>
    </w:p>
    <w:p w:rsidR="00394A6D" w:rsidRDefault="00744517" w:rsidP="00744517">
      <w:pPr>
        <w:jc w:val="center"/>
      </w:pPr>
      <w:r>
        <w:t>6474 Rolling Hills Drive, Tallahassee, Florida 32309</w:t>
      </w:r>
      <w:r w:rsidR="007D00B3">
        <w:t> | </w:t>
      </w:r>
      <w:r>
        <w:t>850-879-0779</w:t>
      </w:r>
      <w:r w:rsidR="007D00B3">
        <w:t> | </w:t>
      </w:r>
      <w:r>
        <w:t>Jpy15@my.fsu.edu</w:t>
      </w:r>
    </w:p>
    <w:sdt>
      <w:sdtPr>
        <w:id w:val="1494989950"/>
        <w:placeholder>
          <w:docPart w:val="E2966789EB9C4136A3ABA20D88DC6E4A"/>
        </w:placeholder>
        <w:temporary/>
        <w:showingPlcHdr/>
        <w15:appearance w15:val="hidden"/>
      </w:sdtPr>
      <w:sdtContent>
        <w:p w:rsidR="00744517" w:rsidRDefault="00744517" w:rsidP="00744517">
          <w:pPr>
            <w:pStyle w:val="Heading1"/>
          </w:pPr>
          <w:r>
            <w:t>Experience</w:t>
          </w:r>
        </w:p>
      </w:sdtContent>
    </w:sdt>
    <w:p w:rsidR="00744517" w:rsidRDefault="00744517" w:rsidP="00744517">
      <w:pPr>
        <w:pStyle w:val="Heading2"/>
      </w:pPr>
      <w:r>
        <w:t>Grocery Replenishment Specialist</w:t>
      </w:r>
      <w:r>
        <w:t> | </w:t>
      </w:r>
      <w:r>
        <w:t>Publix Supermarkets Inc.</w:t>
      </w:r>
      <w:r>
        <w:t> | </w:t>
      </w:r>
      <w:r>
        <w:t>April 2015 – present</w:t>
      </w:r>
    </w:p>
    <w:p w:rsidR="00744517" w:rsidRDefault="00744517" w:rsidP="00744517">
      <w:pPr>
        <w:pStyle w:val="ListBullet"/>
      </w:pPr>
      <w:r>
        <w:t>Organizing and leading a functional department of 5-10 people as needed.</w:t>
      </w:r>
    </w:p>
    <w:p w:rsidR="00744517" w:rsidRDefault="00744517" w:rsidP="00744517">
      <w:pPr>
        <w:pStyle w:val="ListBullet"/>
      </w:pPr>
      <w:r>
        <w:t>Managing inventory counts</w:t>
      </w:r>
      <w:r w:rsidR="004E2BE2">
        <w:t>,</w:t>
      </w:r>
      <w:r>
        <w:t xml:space="preserve"> item MASCS</w:t>
      </w:r>
      <w:r w:rsidR="004E2BE2">
        <w:t>, and processing shipments and orders</w:t>
      </w:r>
    </w:p>
    <w:p w:rsidR="00744517" w:rsidRDefault="00744517" w:rsidP="00744517">
      <w:pPr>
        <w:pStyle w:val="ListBullet"/>
      </w:pPr>
      <w:r>
        <w:t>Training new associates</w:t>
      </w:r>
    </w:p>
    <w:p w:rsidR="00744517" w:rsidRDefault="00744517" w:rsidP="00744517">
      <w:pPr>
        <w:pStyle w:val="Heading2"/>
      </w:pPr>
      <w:r>
        <w:t>Grocery clerk</w:t>
      </w:r>
      <w:r>
        <w:t> | </w:t>
      </w:r>
      <w:r>
        <w:t>publix supermarkets</w:t>
      </w:r>
      <w:r>
        <w:t> | </w:t>
      </w:r>
      <w:r>
        <w:t>march 2012 – april 2015</w:t>
      </w:r>
    </w:p>
    <w:p w:rsidR="00744517" w:rsidRDefault="004E2BE2" w:rsidP="00744517">
      <w:pPr>
        <w:pStyle w:val="ListBullet"/>
      </w:pPr>
      <w:r>
        <w:t>Stocking shelves</w:t>
      </w:r>
    </w:p>
    <w:p w:rsidR="004E2BE2" w:rsidRDefault="004E2BE2" w:rsidP="00744517">
      <w:pPr>
        <w:pStyle w:val="ListBullet"/>
      </w:pPr>
      <w:r>
        <w:t>Unloading trucks</w:t>
      </w:r>
    </w:p>
    <w:p w:rsidR="004E2BE2" w:rsidRDefault="004E2BE2" w:rsidP="00744517">
      <w:pPr>
        <w:pStyle w:val="ListBullet"/>
      </w:pPr>
      <w:r>
        <w:t>Providing premiere customer service to hundreds of customers every day.</w:t>
      </w:r>
    </w:p>
    <w:p w:rsidR="004E2BE2" w:rsidRDefault="004E2BE2" w:rsidP="004E2BE2">
      <w:pPr>
        <w:pStyle w:val="Heading2"/>
      </w:pPr>
      <w:r>
        <w:t>Front Service Clerk</w:t>
      </w:r>
      <w:r>
        <w:t> | publix supermarkets |</w:t>
      </w:r>
      <w:r>
        <w:t xml:space="preserve"> December 2007</w:t>
      </w:r>
      <w:r>
        <w:t xml:space="preserve"> – </w:t>
      </w:r>
      <w:r>
        <w:t>march 2012</w:t>
      </w:r>
    </w:p>
    <w:p w:rsidR="004E2BE2" w:rsidRDefault="004E2BE2" w:rsidP="004E2BE2">
      <w:pPr>
        <w:pStyle w:val="ListBullet"/>
      </w:pPr>
      <w:r>
        <w:t>Cashiering and bagging groceries</w:t>
      </w:r>
    </w:p>
    <w:p w:rsidR="004E2BE2" w:rsidRDefault="004E2BE2" w:rsidP="004E2BE2">
      <w:pPr>
        <w:pStyle w:val="ListBullet"/>
      </w:pPr>
      <w:r>
        <w:t>Cleaning and organizing restrooms, break rooms, and offices</w:t>
      </w:r>
    </w:p>
    <w:sdt>
      <w:sdtPr>
        <w:id w:val="1513793667"/>
        <w:placeholder>
          <w:docPart w:val="F4B5C796FF7B488CBE357907BDD94B73"/>
        </w:placeholder>
        <w:temporary/>
        <w:showingPlcHdr/>
        <w15:appearance w15:val="hidden"/>
      </w:sdtPr>
      <w:sdtEndPr/>
      <w:sdtContent>
        <w:p w:rsidR="00394A6D" w:rsidRDefault="007D00B3">
          <w:pPr>
            <w:pStyle w:val="Heading1"/>
          </w:pPr>
          <w:r>
            <w:t>Education</w:t>
          </w:r>
        </w:p>
      </w:sdtContent>
    </w:sdt>
    <w:p w:rsidR="00394A6D" w:rsidRDefault="004E2BE2" w:rsidP="004E2BE2">
      <w:pPr>
        <w:pStyle w:val="Heading2"/>
      </w:pPr>
      <w:r>
        <w:t>Information Technology (b.s.)</w:t>
      </w:r>
      <w:r w:rsidR="007D00B3">
        <w:t> | </w:t>
      </w:r>
      <w:r>
        <w:t>graduating may, 2018</w:t>
      </w:r>
      <w:r w:rsidR="007D00B3">
        <w:t> | </w:t>
      </w:r>
      <w:r>
        <w:t>florida state university</w:t>
      </w:r>
    </w:p>
    <w:p w:rsidR="00394A6D" w:rsidRDefault="007D00B3">
      <w:pPr>
        <w:pStyle w:val="ListBullet"/>
      </w:pPr>
      <w:r w:rsidRPr="00CC6FBA">
        <w:rPr>
          <w:b/>
        </w:rPr>
        <w:t>Related coursework</w:t>
      </w:r>
      <w:r w:rsidR="00CC6FBA">
        <w:t>:</w:t>
      </w:r>
    </w:p>
    <w:p w:rsidR="00CC6FBA" w:rsidRPr="00CC6FBA" w:rsidRDefault="00CC6FBA" w:rsidP="00CC6FBA">
      <w:pPr>
        <w:pStyle w:val="ListBullet"/>
        <w:tabs>
          <w:tab w:val="clear" w:pos="144"/>
          <w:tab w:val="num" w:pos="288"/>
        </w:tabs>
        <w:ind w:left="288"/>
        <w:rPr>
          <w:lang w:eastAsia="en-US"/>
        </w:rPr>
      </w:pPr>
      <w:r w:rsidRPr="00CC6FBA">
        <w:rPr>
          <w:lang w:eastAsia="en-US"/>
        </w:rPr>
        <w:t>Introduction to Website Design</w:t>
      </w:r>
    </w:p>
    <w:p w:rsidR="00CC6FBA" w:rsidRPr="00CC6FBA" w:rsidRDefault="00CC6FBA" w:rsidP="00CC6FBA">
      <w:pPr>
        <w:pStyle w:val="ListBullet"/>
        <w:tabs>
          <w:tab w:val="clear" w:pos="144"/>
          <w:tab w:val="num" w:pos="288"/>
        </w:tabs>
        <w:ind w:left="288"/>
        <w:rPr>
          <w:lang w:eastAsia="en-US"/>
        </w:rPr>
      </w:pPr>
      <w:r w:rsidRPr="00CC6FBA">
        <w:rPr>
          <w:lang w:eastAsia="en-US"/>
        </w:rPr>
        <w:t>Problem Solving with Object Oriented Programming</w:t>
      </w:r>
    </w:p>
    <w:p w:rsidR="00CC6FBA" w:rsidRPr="00CC6FBA" w:rsidRDefault="00CC6FBA" w:rsidP="00CC6FBA">
      <w:pPr>
        <w:pStyle w:val="ListBullet"/>
        <w:tabs>
          <w:tab w:val="clear" w:pos="144"/>
          <w:tab w:val="num" w:pos="288"/>
        </w:tabs>
        <w:ind w:left="288"/>
        <w:rPr>
          <w:lang w:eastAsia="en-US"/>
        </w:rPr>
      </w:pPr>
      <w:r w:rsidRPr="00CC6FBA">
        <w:rPr>
          <w:lang w:eastAsia="en-US"/>
        </w:rPr>
        <w:t>Advanced Web Application Development</w:t>
      </w:r>
    </w:p>
    <w:p w:rsidR="00CC6FBA" w:rsidRPr="00CC6FBA" w:rsidRDefault="00CC6FBA" w:rsidP="00CC6FBA">
      <w:pPr>
        <w:pStyle w:val="ListBullet"/>
        <w:tabs>
          <w:tab w:val="clear" w:pos="144"/>
          <w:tab w:val="num" w:pos="288"/>
        </w:tabs>
        <w:ind w:left="288"/>
        <w:rPr>
          <w:lang w:eastAsia="en-US"/>
        </w:rPr>
      </w:pPr>
      <w:r w:rsidRPr="00CC6FBA">
        <w:rPr>
          <w:lang w:eastAsia="en-US"/>
        </w:rPr>
        <w:t>Information Systems and Services (Unix)</w:t>
      </w:r>
    </w:p>
    <w:p w:rsidR="00CC6FBA" w:rsidRDefault="00CC6FBA" w:rsidP="00CC6FBA">
      <w:pPr>
        <w:pStyle w:val="ListBullet"/>
        <w:tabs>
          <w:tab w:val="clear" w:pos="144"/>
          <w:tab w:val="num" w:pos="288"/>
        </w:tabs>
        <w:ind w:left="288"/>
        <w:rPr>
          <w:lang w:eastAsia="en-US"/>
        </w:rPr>
      </w:pPr>
      <w:r w:rsidRPr="00CC6FBA">
        <w:rPr>
          <w:lang w:eastAsia="en-US"/>
        </w:rPr>
        <w:t>Intermediate Database Analysis</w:t>
      </w:r>
    </w:p>
    <w:p w:rsidR="00394A6D" w:rsidRDefault="00862F08">
      <w:pPr>
        <w:pStyle w:val="Heading1"/>
      </w:pPr>
      <w:r>
        <w:t>Volunteer Experiences</w:t>
      </w:r>
    </w:p>
    <w:p w:rsidR="00CC6FBA" w:rsidRPr="00CC6FBA" w:rsidRDefault="00CC6FBA" w:rsidP="00CC6FBA">
      <w:pPr>
        <w:pStyle w:val="ListBullet"/>
      </w:pPr>
      <w:r>
        <w:rPr>
          <w:rFonts w:asciiTheme="majorHAnsi" w:hAnsiTheme="majorHAnsi"/>
          <w:b/>
        </w:rPr>
        <w:t xml:space="preserve">Florida State University Roller Hockey – </w:t>
      </w:r>
      <w:r>
        <w:rPr>
          <w:rFonts w:asciiTheme="majorHAnsi" w:hAnsiTheme="majorHAnsi"/>
        </w:rPr>
        <w:t>Safety &amp; Travel Officer</w:t>
      </w:r>
      <w:r w:rsidR="00862F08">
        <w:rPr>
          <w:rFonts w:asciiTheme="majorHAnsi" w:hAnsiTheme="majorHAnsi"/>
        </w:rPr>
        <w:t xml:space="preserve"> (2017-Present)</w:t>
      </w:r>
    </w:p>
    <w:p w:rsidR="00CC6FBA" w:rsidRDefault="00CC6FBA" w:rsidP="00CC6FBA">
      <w:pPr>
        <w:pStyle w:val="ListBullet"/>
        <w:tabs>
          <w:tab w:val="clear" w:pos="144"/>
          <w:tab w:val="num" w:pos="288"/>
        </w:tabs>
        <w:ind w:left="288"/>
      </w:pPr>
      <w:r>
        <w:t>Completing travel reimbursement documents, organizing group trips</w:t>
      </w:r>
      <w:r w:rsidR="00862F08">
        <w:t>.</w:t>
      </w:r>
    </w:p>
    <w:p w:rsidR="00862F08" w:rsidRDefault="00862F08" w:rsidP="00CC6FBA">
      <w:pPr>
        <w:pStyle w:val="ListBullet"/>
        <w:tabs>
          <w:tab w:val="clear" w:pos="144"/>
          <w:tab w:val="num" w:pos="288"/>
        </w:tabs>
        <w:ind w:left="288"/>
      </w:pPr>
      <w:r>
        <w:t>Enforcing strict travel guidelines provided by Florida State with members of the club.</w:t>
      </w:r>
    </w:p>
    <w:p w:rsidR="00862F08" w:rsidRPr="00862F08" w:rsidRDefault="00862F08" w:rsidP="00862F08">
      <w:pPr>
        <w:pStyle w:val="ListBullet"/>
        <w:rPr>
          <w:rFonts w:asciiTheme="majorHAnsi" w:hAnsiTheme="majorHAnsi"/>
        </w:rPr>
      </w:pPr>
      <w:r w:rsidRPr="00862F08">
        <w:rPr>
          <w:rFonts w:asciiTheme="majorHAnsi" w:hAnsiTheme="majorHAnsi"/>
          <w:b/>
        </w:rPr>
        <w:t xml:space="preserve">Relay for Life – </w:t>
      </w:r>
      <w:r w:rsidRPr="00862F08">
        <w:rPr>
          <w:rFonts w:asciiTheme="majorHAnsi" w:hAnsiTheme="majorHAnsi"/>
        </w:rPr>
        <w:t>American Cancer Society (2015-Present)</w:t>
      </w:r>
    </w:p>
    <w:p w:rsidR="00862F08" w:rsidRDefault="00862F08" w:rsidP="00862F08">
      <w:pPr>
        <w:pStyle w:val="ListBullet"/>
        <w:tabs>
          <w:tab w:val="clear" w:pos="144"/>
          <w:tab w:val="num" w:pos="288"/>
        </w:tabs>
        <w:ind w:left="288"/>
      </w:pPr>
      <w:r>
        <w:t>Raising money with the Florida State Roller Hockey Team to help find a cure for cancer.</w:t>
      </w:r>
    </w:p>
    <w:p w:rsidR="00862F08" w:rsidRPr="00862F08" w:rsidRDefault="00862F08" w:rsidP="00862F08">
      <w:pPr>
        <w:pStyle w:val="ListBullet"/>
      </w:pPr>
      <w:r>
        <w:rPr>
          <w:rFonts w:asciiTheme="majorHAnsi" w:hAnsiTheme="majorHAnsi"/>
          <w:b/>
        </w:rPr>
        <w:t xml:space="preserve">Tallahassee Indoor Sports – </w:t>
      </w:r>
      <w:r>
        <w:rPr>
          <w:rFonts w:asciiTheme="majorHAnsi" w:hAnsiTheme="majorHAnsi"/>
        </w:rPr>
        <w:t>Indoor Sports Facility</w:t>
      </w:r>
    </w:p>
    <w:p w:rsidR="00862F08" w:rsidRDefault="00862F08" w:rsidP="00862F08">
      <w:pPr>
        <w:pStyle w:val="ListBullet"/>
        <w:tabs>
          <w:tab w:val="clear" w:pos="144"/>
          <w:tab w:val="num" w:pos="288"/>
        </w:tabs>
        <w:ind w:left="288"/>
      </w:pPr>
      <w:r>
        <w:t>Volunteer work that consists of constructing and helping run a functional hockey/multi-sport facility in Tallahassee, Florida.</w:t>
      </w:r>
    </w:p>
    <w:p w:rsidR="00862F08" w:rsidRDefault="00862F08" w:rsidP="00862F08">
      <w:pPr>
        <w:pStyle w:val="Heading1"/>
      </w:pPr>
      <w:r>
        <w:t>Skills</w:t>
      </w:r>
    </w:p>
    <w:p w:rsidR="00862F08" w:rsidRDefault="00862F08" w:rsidP="00862F08">
      <w:pPr>
        <w:pStyle w:val="ListBullet"/>
      </w:pPr>
      <w:r>
        <w:t>HTML5/CSS</w:t>
      </w:r>
    </w:p>
    <w:p w:rsidR="00862F08" w:rsidRDefault="00862F08" w:rsidP="00862F08">
      <w:pPr>
        <w:pStyle w:val="ListBullet"/>
      </w:pPr>
      <w:r>
        <w:t>Java</w:t>
      </w:r>
    </w:p>
    <w:p w:rsidR="00862F08" w:rsidRDefault="00862F08" w:rsidP="00862F08">
      <w:pPr>
        <w:pStyle w:val="ListBullet"/>
      </w:pPr>
      <w:proofErr w:type="spellStart"/>
      <w:r>
        <w:t>Javascript</w:t>
      </w:r>
      <w:proofErr w:type="spellEnd"/>
    </w:p>
    <w:p w:rsidR="00862F08" w:rsidRDefault="00862F08" w:rsidP="00862F08">
      <w:pPr>
        <w:pStyle w:val="ListBullet"/>
      </w:pPr>
      <w:r>
        <w:t>MySQL/SQL</w:t>
      </w:r>
    </w:p>
    <w:p w:rsidR="00862F08" w:rsidRDefault="00862F08" w:rsidP="00862F08">
      <w:pPr>
        <w:pStyle w:val="ListBullet"/>
      </w:pPr>
      <w:r>
        <w:t>GIT</w:t>
      </w:r>
    </w:p>
    <w:p w:rsidR="00862F08" w:rsidRDefault="00862F08" w:rsidP="00862F08">
      <w:pPr>
        <w:pStyle w:val="ListBullet"/>
      </w:pPr>
      <w:r>
        <w:t>Adobe Photoshop/InDesign</w:t>
      </w:r>
    </w:p>
    <w:p w:rsidR="00404DBD" w:rsidRPr="00862F08" w:rsidRDefault="00862F08" w:rsidP="00404DBD">
      <w:pPr>
        <w:pStyle w:val="ListBullet"/>
      </w:pPr>
      <w:r>
        <w:t>IC3 Certification</w:t>
      </w:r>
      <w:bookmarkStart w:id="0" w:name="_GoBack"/>
      <w:bookmarkEnd w:id="0"/>
    </w:p>
    <w:sectPr w:rsidR="00404DBD" w:rsidRPr="00862F08" w:rsidSect="00862F08">
      <w:footerReference w:type="default" r:id="rId8"/>
      <w:pgSz w:w="12240" w:h="15840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574" w:rsidRDefault="00865574">
      <w:pPr>
        <w:spacing w:after="0"/>
      </w:pPr>
      <w:r>
        <w:separator/>
      </w:r>
    </w:p>
  </w:endnote>
  <w:endnote w:type="continuationSeparator" w:id="0">
    <w:p w:rsidR="00865574" w:rsidRDefault="008655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1617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4A6D" w:rsidRDefault="007D00B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4D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574" w:rsidRDefault="00865574">
      <w:pPr>
        <w:spacing w:after="0"/>
      </w:pPr>
      <w:r>
        <w:separator/>
      </w:r>
    </w:p>
  </w:footnote>
  <w:footnote w:type="continuationSeparator" w:id="0">
    <w:p w:rsidR="00865574" w:rsidRDefault="0086557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FC019A"/>
    <w:lvl w:ilvl="0">
      <w:start w:val="1"/>
      <w:numFmt w:val="bullet"/>
      <w:pStyle w:val="List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17"/>
    <w:rsid w:val="00394A6D"/>
    <w:rsid w:val="00404DBD"/>
    <w:rsid w:val="004E2BE2"/>
    <w:rsid w:val="00744517"/>
    <w:rsid w:val="007D00B3"/>
    <w:rsid w:val="00862F08"/>
    <w:rsid w:val="00865574"/>
    <w:rsid w:val="00CC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7F2654-ACC2-4F4C-BE24-FB09D541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szCs w:val="18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0B3"/>
  </w:style>
  <w:style w:type="paragraph" w:styleId="Heading1">
    <w:name w:val="heading 1"/>
    <w:basedOn w:val="Normal"/>
    <w:link w:val="Heading1Char"/>
    <w:uiPriority w:val="9"/>
    <w:qFormat/>
    <w:pPr>
      <w:keepNext/>
      <w:keepLines/>
      <w:spacing w:before="500" w:after="100"/>
      <w:outlineLvl w:val="0"/>
    </w:pPr>
    <w:rPr>
      <w:rFonts w:asciiTheme="majorHAnsi" w:eastAsiaTheme="majorEastAsia" w:hAnsiTheme="majorHAnsi" w:cstheme="majorBidi"/>
      <w:b/>
      <w:color w:val="4E4E4E" w:themeColor="accent1" w:themeTint="BF"/>
      <w:sz w:val="24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/>
      <w:b/>
      <w:caps/>
      <w:color w:val="191919" w:themeColor="background2" w:themeShade="1A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pPr>
      <w:pBdr>
        <w:bottom w:val="single" w:sz="12" w:space="4" w:color="141414" w:themeColor="accent1"/>
      </w:pBdr>
      <w:spacing w:after="120"/>
      <w:contextualSpacing/>
    </w:pPr>
    <w:rPr>
      <w:rFonts w:asciiTheme="majorHAnsi" w:eastAsiaTheme="majorEastAsia" w:hAnsiTheme="majorHAnsi" w:cstheme="majorBidi"/>
      <w:color w:val="141414" w:themeColor="accent1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olor w:val="141414" w:themeColor="accent1"/>
      <w:kern w:val="28"/>
      <w:sz w:val="5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after="80"/>
    </w:p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141414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/>
    </w:pPr>
    <w:rPr>
      <w:color w:val="auto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auto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E4E4E" w:themeColor="accent1" w:themeTint="BF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aps/>
      <w:color w:val="191919" w:themeColor="background2" w:themeShade="1A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hn\AppData\Roaming\Microsoft\Templates\Functional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4B5C796FF7B488CBE357907BDD94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389C8-E525-4C39-92F9-EC80AA70821D}"/>
      </w:docPartPr>
      <w:docPartBody>
        <w:p w:rsidR="00000000" w:rsidRDefault="009C0B32">
          <w:pPr>
            <w:pStyle w:val="F4B5C796FF7B488CBE357907BDD94B73"/>
          </w:pPr>
          <w:r>
            <w:t>Education</w:t>
          </w:r>
        </w:p>
      </w:docPartBody>
    </w:docPart>
    <w:docPart>
      <w:docPartPr>
        <w:name w:val="E2966789EB9C4136A3ABA20D88DC6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24614-EAA9-4A07-B6C1-1FBE3F060F2B}"/>
      </w:docPartPr>
      <w:docPartBody>
        <w:p w:rsidR="00000000" w:rsidRDefault="00ED655D" w:rsidP="00ED655D">
          <w:pPr>
            <w:pStyle w:val="E2966789EB9C4136A3ABA20D88DC6E4A"/>
          </w:pPr>
          <w:r>
            <w:t>Experience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5D"/>
    <w:rsid w:val="009C0B32"/>
    <w:rsid w:val="00ED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2CF58B590245BD843E27D29B741A7A">
    <w:name w:val="BD2CF58B590245BD843E27D29B741A7A"/>
  </w:style>
  <w:style w:type="paragraph" w:customStyle="1" w:styleId="334904E87B8E44E3840F0CF4E48A0FAE">
    <w:name w:val="334904E87B8E44E3840F0CF4E48A0FAE"/>
  </w:style>
  <w:style w:type="paragraph" w:customStyle="1" w:styleId="621CC967C301470B997343B1EA98C8E5">
    <w:name w:val="621CC967C301470B997343B1EA98C8E5"/>
  </w:style>
  <w:style w:type="paragraph" w:customStyle="1" w:styleId="BC7917C7F75D4238B7BC2ABF69C11F58">
    <w:name w:val="BC7917C7F75D4238B7BC2ABF69C11F58"/>
  </w:style>
  <w:style w:type="paragraph" w:customStyle="1" w:styleId="44FF203410344F8E9A004003786B20B5">
    <w:name w:val="44FF203410344F8E9A004003786B20B5"/>
  </w:style>
  <w:style w:type="paragraph" w:customStyle="1" w:styleId="967FB8B802E04CF19C05764B5CD2F943">
    <w:name w:val="967FB8B802E04CF19C05764B5CD2F943"/>
  </w:style>
  <w:style w:type="paragraph" w:customStyle="1" w:styleId="F4B5C796FF7B488CBE357907BDD94B73">
    <w:name w:val="F4B5C796FF7B488CBE357907BDD94B73"/>
  </w:style>
  <w:style w:type="paragraph" w:customStyle="1" w:styleId="9AE7FA1A2AA744B197E16C4C66B85F8F">
    <w:name w:val="9AE7FA1A2AA744B197E16C4C66B85F8F"/>
  </w:style>
  <w:style w:type="paragraph" w:customStyle="1" w:styleId="90039BAEDD4F43E7A16C2B781DB4EDAF">
    <w:name w:val="90039BAEDD4F43E7A16C2B781DB4EDAF"/>
  </w:style>
  <w:style w:type="paragraph" w:customStyle="1" w:styleId="481CDC2B01D14D7D88D22AF6C70FA9E6">
    <w:name w:val="481CDC2B01D14D7D88D22AF6C70FA9E6"/>
  </w:style>
  <w:style w:type="paragraph" w:customStyle="1" w:styleId="7D5E70F7846944D788984942654E1A5F">
    <w:name w:val="7D5E70F7846944D788984942654E1A5F"/>
  </w:style>
  <w:style w:type="paragraph" w:customStyle="1" w:styleId="D97067D59985474CA081EA6F307ED553">
    <w:name w:val="D97067D59985474CA081EA6F307ED553"/>
  </w:style>
  <w:style w:type="paragraph" w:customStyle="1" w:styleId="17A0A67964D84D41A265A792D7AD1329">
    <w:name w:val="17A0A67964D84D41A265A792D7AD1329"/>
  </w:style>
  <w:style w:type="paragraph" w:customStyle="1" w:styleId="2006FBCCA6634096ADEDC8DD256E4F76">
    <w:name w:val="2006FBCCA6634096ADEDC8DD256E4F76"/>
  </w:style>
  <w:style w:type="paragraph" w:customStyle="1" w:styleId="1E9E554F22B944008CA51C023D9B4DF2">
    <w:name w:val="1E9E554F22B944008CA51C023D9B4DF2"/>
  </w:style>
  <w:style w:type="paragraph" w:customStyle="1" w:styleId="0B89C7494F3F40C1B1066EE2F72C91E2">
    <w:name w:val="0B89C7494F3F40C1B1066EE2F72C91E2"/>
  </w:style>
  <w:style w:type="paragraph" w:customStyle="1" w:styleId="4D7551498C4A40158AA0D31E1DC30957">
    <w:name w:val="4D7551498C4A40158AA0D31E1DC30957"/>
  </w:style>
  <w:style w:type="paragraph" w:customStyle="1" w:styleId="A05F67F7047F4D45B20EA6ADC1306DDF">
    <w:name w:val="A05F67F7047F4D45B20EA6ADC1306DDF"/>
  </w:style>
  <w:style w:type="paragraph" w:customStyle="1" w:styleId="BE0E7A4BA3174685B311EEB90B275584">
    <w:name w:val="BE0E7A4BA3174685B311EEB90B275584"/>
  </w:style>
  <w:style w:type="paragraph" w:customStyle="1" w:styleId="B29D1653BCCB473EBB229246348A56D5">
    <w:name w:val="B29D1653BCCB473EBB229246348A56D5"/>
  </w:style>
  <w:style w:type="paragraph" w:customStyle="1" w:styleId="4D9E001DB3B84708B402E14022342FF0">
    <w:name w:val="4D9E001DB3B84708B402E14022342FF0"/>
  </w:style>
  <w:style w:type="paragraph" w:customStyle="1" w:styleId="264BF49FA94E4B93B9A14876024C8049">
    <w:name w:val="264BF49FA94E4B93B9A14876024C8049"/>
  </w:style>
  <w:style w:type="paragraph" w:customStyle="1" w:styleId="3385C685C8E84A5A9415F36152BA9EEA">
    <w:name w:val="3385C685C8E84A5A9415F36152BA9EEA"/>
  </w:style>
  <w:style w:type="paragraph" w:customStyle="1" w:styleId="FB82DF16C68346859A7C59459A6482C3">
    <w:name w:val="FB82DF16C68346859A7C59459A6482C3"/>
  </w:style>
  <w:style w:type="paragraph" w:customStyle="1" w:styleId="E4B8194AB1CD4C1B91F569ED03309820">
    <w:name w:val="E4B8194AB1CD4C1B91F569ED03309820"/>
  </w:style>
  <w:style w:type="paragraph" w:customStyle="1" w:styleId="E2966789EB9C4136A3ABA20D88DC6E4A">
    <w:name w:val="E2966789EB9C4136A3ABA20D88DC6E4A"/>
    <w:rsid w:val="00ED655D"/>
  </w:style>
  <w:style w:type="paragraph" w:customStyle="1" w:styleId="B22879A1C5E6478697803287F4BC0995">
    <w:name w:val="B22879A1C5E6478697803287F4BC0995"/>
    <w:rsid w:val="00ED655D"/>
  </w:style>
  <w:style w:type="paragraph" w:customStyle="1" w:styleId="0178212B2AA342CFB18F27D5A37EEA88">
    <w:name w:val="0178212B2AA342CFB18F27D5A37EEA88"/>
    <w:rsid w:val="00ED655D"/>
  </w:style>
  <w:style w:type="paragraph" w:customStyle="1" w:styleId="715CC5434F6749679E282D9488BEB896">
    <w:name w:val="715CC5434F6749679E282D9488BEB896"/>
    <w:rsid w:val="00ED655D"/>
  </w:style>
  <w:style w:type="paragraph" w:customStyle="1" w:styleId="6276BE6D2CAA414DBDBB097A7387EA4E">
    <w:name w:val="6276BE6D2CAA414DBDBB097A7387EA4E"/>
    <w:rsid w:val="00ED65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086BC-C5AD-4E73-96FC-C0445635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Functional resume.dotx</Template>
  <TotalTime>158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keywords/>
  <cp:lastModifiedBy>John</cp:lastModifiedBy>
  <cp:revision>2</cp:revision>
  <dcterms:created xsi:type="dcterms:W3CDTF">2018-02-03T20:29:00Z</dcterms:created>
  <dcterms:modified xsi:type="dcterms:W3CDTF">2018-02-03T23:07:00Z</dcterms:modified>
  <cp:version/>
</cp:coreProperties>
</file>